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67F" w:rsidRPr="00441540" w:rsidRDefault="00F8455C" w:rsidP="0023467F">
      <w:pPr>
        <w:rPr>
          <w:rFonts w:ascii="Lucida Sans Unicode" w:hAnsi="Lucida Sans Unicode" w:cs="Lucida Sans Unicode"/>
          <w:b/>
          <w:sz w:val="32"/>
        </w:rPr>
      </w:pPr>
      <w:r>
        <w:rPr>
          <w:rFonts w:ascii="Lucida Sans Unicode" w:hAnsi="Lucida Sans Unicode" w:cs="Lucida Sans Unicode"/>
          <w:b/>
          <w:sz w:val="32"/>
        </w:rPr>
        <w:t>Kinderbetreuung bei einer Veranstaltung</w:t>
      </w:r>
    </w:p>
    <w:p w:rsidR="00F8455C" w:rsidRDefault="00F8455C" w:rsidP="00F8455C">
      <w:pPr>
        <w:spacing w:after="240"/>
        <w:rPr>
          <w:sz w:val="24"/>
        </w:rPr>
      </w:pPr>
      <w:r>
        <w:rPr>
          <w:sz w:val="24"/>
        </w:rPr>
        <w:t xml:space="preserve">Anfrage </w:t>
      </w:r>
    </w:p>
    <w:p w:rsidR="00F8455C" w:rsidRDefault="00F8455C" w:rsidP="00F8455C">
      <w:pPr>
        <w:spacing w:after="240"/>
        <w:rPr>
          <w:sz w:val="24"/>
        </w:rPr>
      </w:pPr>
      <w:r>
        <w:rPr>
          <w:sz w:val="24"/>
        </w:rPr>
        <w:t xml:space="preserve">am _____________ –  </w:t>
      </w:r>
      <w:r>
        <w:rPr>
          <w:sz w:val="24"/>
        </w:rPr>
        <w:sym w:font="Wingdings" w:char="F06F"/>
      </w:r>
      <w:r>
        <w:rPr>
          <w:sz w:val="24"/>
        </w:rPr>
        <w:t xml:space="preserve"> Tel. ___________</w:t>
      </w:r>
      <w:r w:rsidR="00163F74">
        <w:rPr>
          <w:sz w:val="24"/>
        </w:rPr>
        <w:t>________</w:t>
      </w:r>
      <w:bookmarkStart w:id="0" w:name="_GoBack"/>
      <w:bookmarkEnd w:id="0"/>
      <w:r>
        <w:rPr>
          <w:sz w:val="24"/>
        </w:rPr>
        <w:t xml:space="preserve"> </w:t>
      </w:r>
      <w:r>
        <w:rPr>
          <w:sz w:val="24"/>
        </w:rPr>
        <w:sym w:font="Wingdings" w:char="F06F"/>
      </w:r>
      <w:r>
        <w:rPr>
          <w:sz w:val="24"/>
        </w:rPr>
        <w:t xml:space="preserve"> Email  </w:t>
      </w:r>
      <w:r>
        <w:rPr>
          <w:sz w:val="24"/>
        </w:rPr>
        <w:sym w:font="Wingdings" w:char="F06F"/>
      </w:r>
      <w:r>
        <w:rPr>
          <w:sz w:val="24"/>
        </w:rPr>
        <w:t xml:space="preserve"> Sonstige ______________ , </w:t>
      </w:r>
    </w:p>
    <w:p w:rsidR="00F8455C" w:rsidRDefault="00F8455C" w:rsidP="00F8455C">
      <w:pPr>
        <w:spacing w:after="240"/>
        <w:rPr>
          <w:sz w:val="24"/>
        </w:rPr>
      </w:pPr>
      <w:r>
        <w:rPr>
          <w:sz w:val="24"/>
        </w:rPr>
        <w:t xml:space="preserve">von _______________________________________________________________ , </w:t>
      </w:r>
    </w:p>
    <w:p w:rsidR="00F8455C" w:rsidRDefault="00F8455C" w:rsidP="00F8455C">
      <w:pPr>
        <w:spacing w:after="240"/>
        <w:rPr>
          <w:sz w:val="24"/>
        </w:rPr>
      </w:pPr>
      <w:r>
        <w:rPr>
          <w:sz w:val="24"/>
        </w:rPr>
        <w:t>aus (Bereich) _______________________________________________________________.</w:t>
      </w:r>
    </w:p>
    <w:p w:rsidR="00F8455C" w:rsidRPr="00EC2868" w:rsidRDefault="00191189" w:rsidP="00F8455C">
      <w:pPr>
        <w:rPr>
          <w:b/>
          <w:sz w:val="24"/>
        </w:rPr>
      </w:pPr>
      <w:r>
        <w:rPr>
          <w:b/>
          <w:sz w:val="24"/>
        </w:rPr>
        <w:br/>
      </w:r>
      <w:r w:rsidR="00F8455C" w:rsidRPr="00EC2868">
        <w:rPr>
          <w:b/>
          <w:sz w:val="24"/>
        </w:rPr>
        <w:t xml:space="preserve">Angaben zur Veranstaltung </w:t>
      </w:r>
    </w:p>
    <w:p w:rsidR="00F8455C" w:rsidRDefault="00F8455C" w:rsidP="00F8455C">
      <w:pPr>
        <w:spacing w:after="240"/>
        <w:rPr>
          <w:sz w:val="24"/>
        </w:rPr>
      </w:pPr>
      <w:r>
        <w:rPr>
          <w:sz w:val="24"/>
        </w:rPr>
        <w:t xml:space="preserve">Datum: ___________________________  Uhrzeit: </w:t>
      </w:r>
      <w:r>
        <w:rPr>
          <w:sz w:val="24"/>
        </w:rPr>
        <w:tab/>
        <w:t>______________________________</w:t>
      </w:r>
    </w:p>
    <w:p w:rsidR="00F8455C" w:rsidRDefault="00F8455C" w:rsidP="00F8455C">
      <w:pPr>
        <w:spacing w:after="240"/>
        <w:rPr>
          <w:sz w:val="24"/>
        </w:rPr>
      </w:pPr>
      <w:r>
        <w:rPr>
          <w:sz w:val="24"/>
        </w:rPr>
        <w:t>Format: ________________________________________________________________</w:t>
      </w:r>
    </w:p>
    <w:p w:rsidR="00F8455C" w:rsidRDefault="00F8455C" w:rsidP="00F8455C">
      <w:pPr>
        <w:spacing w:after="240"/>
        <w:rPr>
          <w:sz w:val="24"/>
        </w:rPr>
      </w:pPr>
      <w:r>
        <w:rPr>
          <w:sz w:val="24"/>
        </w:rPr>
        <w:t>Thema / Titel / Anlass:  ____________________________________________________</w:t>
      </w:r>
    </w:p>
    <w:p w:rsidR="00F8455C" w:rsidRDefault="00F8455C" w:rsidP="00F8455C">
      <w:pPr>
        <w:spacing w:after="240"/>
        <w:rPr>
          <w:sz w:val="24"/>
        </w:rPr>
      </w:pPr>
      <w:r>
        <w:rPr>
          <w:sz w:val="24"/>
        </w:rPr>
        <w:t>_______________________________________________________________________</w:t>
      </w:r>
    </w:p>
    <w:p w:rsidR="00F8455C" w:rsidRDefault="00F8455C" w:rsidP="00F8455C">
      <w:pPr>
        <w:spacing w:after="240"/>
        <w:rPr>
          <w:sz w:val="24"/>
        </w:rPr>
      </w:pPr>
      <w:r>
        <w:rPr>
          <w:sz w:val="24"/>
        </w:rPr>
        <w:t>Ort: _____________________________________</w:t>
      </w:r>
      <w:r w:rsidR="00191189">
        <w:rPr>
          <w:sz w:val="24"/>
        </w:rPr>
        <w:t>_</w:t>
      </w:r>
      <w:r>
        <w:rPr>
          <w:sz w:val="24"/>
        </w:rPr>
        <w:t>____________</w:t>
      </w:r>
      <w:r w:rsidR="00EC2868">
        <w:rPr>
          <w:sz w:val="24"/>
        </w:rPr>
        <w:t>__________________</w:t>
      </w:r>
    </w:p>
    <w:p w:rsidR="00191189" w:rsidRDefault="00191189" w:rsidP="00F8455C">
      <w:pPr>
        <w:spacing w:after="240"/>
        <w:rPr>
          <w:sz w:val="24"/>
        </w:rPr>
      </w:pPr>
      <w:r>
        <w:rPr>
          <w:sz w:val="24"/>
        </w:rPr>
        <w:t>Ansprechperson: __________________________ Tel.: ___________________________</w:t>
      </w:r>
    </w:p>
    <w:p w:rsidR="00F8455C" w:rsidRPr="00EC2868" w:rsidRDefault="00191189" w:rsidP="00F8455C">
      <w:pPr>
        <w:spacing w:after="240"/>
        <w:rPr>
          <w:b/>
          <w:sz w:val="24"/>
        </w:rPr>
      </w:pPr>
      <w:r>
        <w:rPr>
          <w:b/>
          <w:sz w:val="24"/>
        </w:rPr>
        <w:br/>
      </w:r>
      <w:r w:rsidR="00F8455C" w:rsidRPr="00EC2868">
        <w:rPr>
          <w:b/>
          <w:sz w:val="24"/>
        </w:rPr>
        <w:t xml:space="preserve">Bedarf an Kinderbetreuung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68"/>
        <w:gridCol w:w="850"/>
        <w:gridCol w:w="1418"/>
        <w:gridCol w:w="2126"/>
        <w:gridCol w:w="2693"/>
      </w:tblGrid>
      <w:tr w:rsidR="00191189" w:rsidTr="00191189">
        <w:tc>
          <w:tcPr>
            <w:tcW w:w="1668" w:type="dxa"/>
            <w:vAlign w:val="center"/>
          </w:tcPr>
          <w:p w:rsidR="00191189" w:rsidRDefault="00191189" w:rsidP="00F8455C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Anzahl Kinder</w:t>
            </w:r>
          </w:p>
        </w:tc>
        <w:tc>
          <w:tcPr>
            <w:tcW w:w="850" w:type="dxa"/>
            <w:vAlign w:val="center"/>
          </w:tcPr>
          <w:p w:rsidR="00191189" w:rsidRDefault="00191189" w:rsidP="00F8455C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Alter</w:t>
            </w:r>
          </w:p>
        </w:tc>
        <w:tc>
          <w:tcPr>
            <w:tcW w:w="1418" w:type="dxa"/>
            <w:vAlign w:val="center"/>
          </w:tcPr>
          <w:p w:rsidR="00191189" w:rsidRDefault="00191189" w:rsidP="00F8455C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Sprache</w:t>
            </w:r>
          </w:p>
        </w:tc>
        <w:tc>
          <w:tcPr>
            <w:tcW w:w="2126" w:type="dxa"/>
            <w:vAlign w:val="center"/>
          </w:tcPr>
          <w:p w:rsidR="00191189" w:rsidRDefault="00191189" w:rsidP="00F8455C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Betreuungszeit</w:t>
            </w:r>
          </w:p>
        </w:tc>
        <w:tc>
          <w:tcPr>
            <w:tcW w:w="2693" w:type="dxa"/>
          </w:tcPr>
          <w:p w:rsidR="00191189" w:rsidRDefault="00191189" w:rsidP="00F8455C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Besondere Hinweise</w:t>
            </w:r>
          </w:p>
        </w:tc>
      </w:tr>
      <w:tr w:rsidR="00191189" w:rsidTr="00191189">
        <w:tc>
          <w:tcPr>
            <w:tcW w:w="1668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850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1418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2126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2693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</w:tr>
      <w:tr w:rsidR="00191189" w:rsidTr="00191189">
        <w:tc>
          <w:tcPr>
            <w:tcW w:w="1668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850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1418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2126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2693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</w:tr>
      <w:tr w:rsidR="00191189" w:rsidTr="00191189">
        <w:tc>
          <w:tcPr>
            <w:tcW w:w="1668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850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1418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2126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2693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</w:tr>
      <w:tr w:rsidR="00191189" w:rsidTr="00191189">
        <w:tc>
          <w:tcPr>
            <w:tcW w:w="1668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850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1418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2126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  <w:tc>
          <w:tcPr>
            <w:tcW w:w="2693" w:type="dxa"/>
          </w:tcPr>
          <w:p w:rsidR="00191189" w:rsidRDefault="00191189" w:rsidP="00EC2868">
            <w:pPr>
              <w:spacing w:before="60" w:after="60"/>
              <w:rPr>
                <w:sz w:val="24"/>
              </w:rPr>
            </w:pPr>
          </w:p>
        </w:tc>
      </w:tr>
    </w:tbl>
    <w:p w:rsidR="00F8455C" w:rsidRPr="00EC2868" w:rsidRDefault="00EC2868" w:rsidP="00F8455C">
      <w:pPr>
        <w:spacing w:after="240"/>
        <w:rPr>
          <w:b/>
          <w:sz w:val="24"/>
        </w:rPr>
      </w:pPr>
      <w:r>
        <w:rPr>
          <w:sz w:val="24"/>
        </w:rPr>
        <w:br/>
      </w:r>
      <w:r w:rsidR="00191189">
        <w:rPr>
          <w:b/>
          <w:sz w:val="24"/>
        </w:rPr>
        <w:br/>
      </w:r>
      <w:r w:rsidRPr="00EC2868">
        <w:rPr>
          <w:b/>
          <w:sz w:val="24"/>
        </w:rPr>
        <w:t>Ort der Betreuung</w:t>
      </w:r>
    </w:p>
    <w:p w:rsidR="00EC2868" w:rsidRDefault="00EC2868" w:rsidP="00F8455C">
      <w:pPr>
        <w:spacing w:after="240"/>
        <w:rPr>
          <w:sz w:val="24"/>
        </w:rPr>
      </w:pPr>
      <w:r>
        <w:rPr>
          <w:sz w:val="24"/>
        </w:rPr>
        <w:sym w:font="Wingdings" w:char="F06F"/>
      </w:r>
      <w:r>
        <w:rPr>
          <w:sz w:val="24"/>
        </w:rPr>
        <w:tab/>
        <w:t>Eltern-Kind-Raum  (Golm: Haus 14, Griebnitzsee: Haus 1, Neues Palais: Haus 9)</w:t>
      </w:r>
    </w:p>
    <w:p w:rsidR="00EC2868" w:rsidRDefault="00EC2868" w:rsidP="00F8455C">
      <w:pPr>
        <w:spacing w:after="240"/>
        <w:rPr>
          <w:sz w:val="24"/>
        </w:rPr>
      </w:pPr>
      <w:r>
        <w:rPr>
          <w:sz w:val="24"/>
        </w:rPr>
        <w:sym w:font="Wingdings" w:char="F06F"/>
      </w:r>
      <w:r>
        <w:rPr>
          <w:sz w:val="24"/>
        </w:rPr>
        <w:tab/>
        <w:t>eigens eingerichteter Raum / Ecke im selben Gebäude wie die Veranstaltung</w:t>
      </w:r>
    </w:p>
    <w:p w:rsidR="00191189" w:rsidRDefault="00191189">
      <w:pPr>
        <w:rPr>
          <w:b/>
          <w:sz w:val="24"/>
        </w:rPr>
      </w:pPr>
      <w:r>
        <w:rPr>
          <w:b/>
          <w:sz w:val="24"/>
        </w:rPr>
        <w:br w:type="page"/>
      </w:r>
    </w:p>
    <w:p w:rsidR="00EC2868" w:rsidRDefault="00EC2868" w:rsidP="00F8455C">
      <w:pPr>
        <w:spacing w:after="240"/>
        <w:rPr>
          <w:b/>
          <w:sz w:val="24"/>
        </w:rPr>
      </w:pPr>
      <w:r>
        <w:rPr>
          <w:b/>
          <w:sz w:val="24"/>
        </w:rPr>
        <w:lastRenderedPageBreak/>
        <w:t>Zusätzlich</w:t>
      </w:r>
      <w:r w:rsidR="00191189">
        <w:rPr>
          <w:b/>
          <w:sz w:val="24"/>
        </w:rPr>
        <w:t xml:space="preserve"> buchbare</w:t>
      </w:r>
      <w:r>
        <w:rPr>
          <w:b/>
          <w:sz w:val="24"/>
        </w:rPr>
        <w:t xml:space="preserve"> Event-Module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91189" w:rsidRPr="00191189" w:rsidTr="00191189">
        <w:tc>
          <w:tcPr>
            <w:tcW w:w="3070" w:type="dxa"/>
          </w:tcPr>
          <w:p w:rsidR="00191189" w:rsidRPr="00191189" w:rsidRDefault="00191189" w:rsidP="00191189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sym w:font="Wingdings" w:char="F06F"/>
            </w:r>
            <w:r>
              <w:rPr>
                <w:sz w:val="24"/>
              </w:rPr>
              <w:t xml:space="preserve">   Schminken</w:t>
            </w:r>
          </w:p>
        </w:tc>
        <w:tc>
          <w:tcPr>
            <w:tcW w:w="3071" w:type="dxa"/>
          </w:tcPr>
          <w:p w:rsidR="00191189" w:rsidRPr="00191189" w:rsidRDefault="00191189" w:rsidP="00191189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sym w:font="Wingdings" w:char="F06F"/>
            </w:r>
            <w:r>
              <w:rPr>
                <w:sz w:val="24"/>
              </w:rPr>
              <w:t xml:space="preserve">  Bastelstraße</w:t>
            </w:r>
          </w:p>
        </w:tc>
        <w:tc>
          <w:tcPr>
            <w:tcW w:w="3071" w:type="dxa"/>
          </w:tcPr>
          <w:p w:rsidR="00191189" w:rsidRPr="00191189" w:rsidRDefault="00191189" w:rsidP="00191189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sym w:font="Wingdings" w:char="F06F"/>
            </w:r>
            <w:r>
              <w:rPr>
                <w:sz w:val="24"/>
              </w:rPr>
              <w:t xml:space="preserve">  Lesekoffer</w:t>
            </w:r>
          </w:p>
        </w:tc>
      </w:tr>
      <w:tr w:rsidR="00191189" w:rsidRPr="00191189" w:rsidTr="00191189">
        <w:tc>
          <w:tcPr>
            <w:tcW w:w="3070" w:type="dxa"/>
          </w:tcPr>
          <w:p w:rsidR="00191189" w:rsidRPr="00191189" w:rsidRDefault="00191189" w:rsidP="00191189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sym w:font="Wingdings" w:char="F06F"/>
            </w:r>
            <w:r>
              <w:rPr>
                <w:sz w:val="24"/>
              </w:rPr>
              <w:t xml:space="preserve">  Kinderolympiade</w:t>
            </w:r>
          </w:p>
        </w:tc>
        <w:tc>
          <w:tcPr>
            <w:tcW w:w="3071" w:type="dxa"/>
          </w:tcPr>
          <w:p w:rsidR="00191189" w:rsidRPr="00191189" w:rsidRDefault="00191189" w:rsidP="00191189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sym w:font="Wingdings" w:char="F06F"/>
            </w:r>
            <w:r>
              <w:rPr>
                <w:sz w:val="24"/>
              </w:rPr>
              <w:t xml:space="preserve">  Experimentierstrecke</w:t>
            </w:r>
          </w:p>
        </w:tc>
        <w:tc>
          <w:tcPr>
            <w:tcW w:w="3071" w:type="dxa"/>
          </w:tcPr>
          <w:p w:rsidR="00191189" w:rsidRPr="00191189" w:rsidRDefault="00191189" w:rsidP="00191189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sym w:font="Wingdings" w:char="F06F"/>
            </w:r>
            <w:r>
              <w:rPr>
                <w:sz w:val="24"/>
              </w:rPr>
              <w:t xml:space="preserve">  Hüpfburg</w:t>
            </w:r>
          </w:p>
        </w:tc>
      </w:tr>
      <w:tr w:rsidR="00191189" w:rsidRPr="00191189" w:rsidTr="00191189">
        <w:tc>
          <w:tcPr>
            <w:tcW w:w="3070" w:type="dxa"/>
          </w:tcPr>
          <w:p w:rsidR="00191189" w:rsidRPr="00191189" w:rsidRDefault="00191189" w:rsidP="00191189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sym w:font="Wingdings" w:char="F06F"/>
            </w:r>
            <w:r>
              <w:rPr>
                <w:sz w:val="24"/>
              </w:rPr>
              <w:t xml:space="preserve">  Kuschelecke </w:t>
            </w:r>
          </w:p>
        </w:tc>
        <w:tc>
          <w:tcPr>
            <w:tcW w:w="3071" w:type="dxa"/>
          </w:tcPr>
          <w:p w:rsidR="00191189" w:rsidRPr="00191189" w:rsidRDefault="00191189" w:rsidP="00191189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sym w:font="Wingdings" w:char="F06F"/>
            </w:r>
            <w:r>
              <w:rPr>
                <w:sz w:val="24"/>
              </w:rPr>
              <w:t xml:space="preserve">  Bauen und Konstruieren</w:t>
            </w:r>
          </w:p>
        </w:tc>
        <w:tc>
          <w:tcPr>
            <w:tcW w:w="3071" w:type="dxa"/>
          </w:tcPr>
          <w:p w:rsidR="00191189" w:rsidRPr="00191189" w:rsidRDefault="00191189" w:rsidP="00191189">
            <w:pPr>
              <w:spacing w:before="60" w:after="60"/>
              <w:rPr>
                <w:sz w:val="24"/>
              </w:rPr>
            </w:pPr>
          </w:p>
        </w:tc>
      </w:tr>
    </w:tbl>
    <w:p w:rsidR="00191189" w:rsidRDefault="00191189" w:rsidP="00F8455C">
      <w:pPr>
        <w:spacing w:after="240"/>
        <w:rPr>
          <w:b/>
          <w:sz w:val="24"/>
        </w:rPr>
      </w:pPr>
    </w:p>
    <w:p w:rsidR="00EC2868" w:rsidRPr="00EC2868" w:rsidRDefault="00EC2868" w:rsidP="00F8455C">
      <w:pPr>
        <w:spacing w:after="240"/>
        <w:rPr>
          <w:b/>
          <w:sz w:val="24"/>
        </w:rPr>
      </w:pPr>
      <w:r w:rsidRPr="00EC2868">
        <w:rPr>
          <w:b/>
          <w:sz w:val="24"/>
        </w:rPr>
        <w:t>Kosten</w:t>
      </w:r>
      <w:r>
        <w:rPr>
          <w:b/>
          <w:sz w:val="24"/>
        </w:rPr>
        <w:t>übernahme</w:t>
      </w:r>
      <w:r w:rsidRPr="00EC2868">
        <w:rPr>
          <w:b/>
          <w:sz w:val="24"/>
        </w:rPr>
        <w:t xml:space="preserve"> </w:t>
      </w:r>
    </w:p>
    <w:p w:rsidR="00EC2868" w:rsidRDefault="00EC2868" w:rsidP="00F8455C">
      <w:pPr>
        <w:spacing w:after="240"/>
        <w:rPr>
          <w:sz w:val="24"/>
        </w:rPr>
      </w:pPr>
      <w:r>
        <w:rPr>
          <w:sz w:val="24"/>
        </w:rPr>
        <w:sym w:font="Wingdings" w:char="F06F"/>
      </w:r>
      <w:r>
        <w:rPr>
          <w:sz w:val="24"/>
        </w:rPr>
        <w:tab/>
        <w:t>Veranstalter / die Veranstalterin</w:t>
      </w:r>
    </w:p>
    <w:p w:rsidR="00EC2868" w:rsidRDefault="00EC2868" w:rsidP="00F8455C">
      <w:pPr>
        <w:spacing w:after="240"/>
        <w:rPr>
          <w:sz w:val="24"/>
        </w:rPr>
      </w:pPr>
      <w:r>
        <w:rPr>
          <w:sz w:val="24"/>
        </w:rPr>
        <w:sym w:font="Wingdings" w:char="F06F"/>
      </w:r>
      <w:r>
        <w:rPr>
          <w:sz w:val="24"/>
        </w:rPr>
        <w:tab/>
        <w:t xml:space="preserve">UP zentral (Service für Familien) </w:t>
      </w:r>
    </w:p>
    <w:p w:rsidR="00EC2868" w:rsidRDefault="00EC2868" w:rsidP="00EC2868">
      <w:pPr>
        <w:spacing w:after="240"/>
        <w:rPr>
          <w:sz w:val="24"/>
        </w:rPr>
      </w:pPr>
      <w:r>
        <w:rPr>
          <w:sz w:val="24"/>
        </w:rPr>
        <w:sym w:font="Wingdings" w:char="F06F"/>
      </w:r>
      <w:r>
        <w:rPr>
          <w:sz w:val="24"/>
        </w:rPr>
        <w:tab/>
        <w:t xml:space="preserve">andere, nämlich _________________________________________. </w:t>
      </w:r>
    </w:p>
    <w:p w:rsidR="00EC2868" w:rsidRDefault="00EC2868" w:rsidP="00EC2868">
      <w:pPr>
        <w:spacing w:after="240"/>
        <w:rPr>
          <w:sz w:val="24"/>
        </w:rPr>
      </w:pPr>
      <w:r>
        <w:rPr>
          <w:sz w:val="24"/>
        </w:rPr>
        <w:t>Rechnungsadresse: _________________________________________________________</w:t>
      </w:r>
    </w:p>
    <w:p w:rsidR="00EC2868" w:rsidRDefault="00EC2868" w:rsidP="00EC2868">
      <w:pPr>
        <w:spacing w:after="240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6B6259" w:rsidRDefault="006B6259" w:rsidP="00EC2868">
      <w:pPr>
        <w:spacing w:after="240"/>
        <w:rPr>
          <w:b/>
          <w:sz w:val="24"/>
        </w:rPr>
      </w:pPr>
    </w:p>
    <w:p w:rsidR="00EC2868" w:rsidRDefault="00191189" w:rsidP="00EC2868">
      <w:pPr>
        <w:spacing w:after="240"/>
        <w:rPr>
          <w:b/>
          <w:sz w:val="24"/>
        </w:rPr>
      </w:pPr>
      <w:r w:rsidRPr="00191189">
        <w:rPr>
          <w:b/>
          <w:sz w:val="24"/>
        </w:rPr>
        <w:t>Anmerkungen</w:t>
      </w:r>
      <w:r w:rsidR="006B6259">
        <w:rPr>
          <w:b/>
          <w:sz w:val="24"/>
        </w:rPr>
        <w:t xml:space="preserve"> / Hinweise / Ergänzungen: </w:t>
      </w:r>
    </w:p>
    <w:p w:rsidR="006B6259" w:rsidRDefault="006B6259" w:rsidP="00EC2868">
      <w:pPr>
        <w:spacing w:after="240"/>
        <w:rPr>
          <w:b/>
          <w:sz w:val="24"/>
        </w:rPr>
      </w:pPr>
    </w:p>
    <w:p w:rsidR="006B6259" w:rsidRDefault="006B6259" w:rsidP="00EC2868">
      <w:pPr>
        <w:spacing w:after="240"/>
        <w:rPr>
          <w:b/>
          <w:sz w:val="24"/>
        </w:rPr>
      </w:pPr>
    </w:p>
    <w:p w:rsidR="006B6259" w:rsidRDefault="006B6259" w:rsidP="00EC2868">
      <w:pPr>
        <w:spacing w:after="240"/>
        <w:rPr>
          <w:b/>
          <w:sz w:val="24"/>
        </w:rPr>
      </w:pPr>
    </w:p>
    <w:p w:rsidR="006B6259" w:rsidRDefault="006B6259" w:rsidP="00EC2868">
      <w:pPr>
        <w:spacing w:after="240"/>
        <w:rPr>
          <w:b/>
          <w:sz w:val="24"/>
        </w:rPr>
      </w:pPr>
    </w:p>
    <w:p w:rsidR="006B6259" w:rsidRDefault="006B6259" w:rsidP="00EC2868">
      <w:pPr>
        <w:spacing w:after="240"/>
        <w:rPr>
          <w:b/>
          <w:sz w:val="24"/>
        </w:rPr>
      </w:pPr>
    </w:p>
    <w:p w:rsidR="006B6259" w:rsidRDefault="006B6259" w:rsidP="006B6259">
      <w:pPr>
        <w:spacing w:after="0"/>
        <w:rPr>
          <w:b/>
          <w:sz w:val="24"/>
        </w:rPr>
      </w:pPr>
      <w:r>
        <w:rPr>
          <w:b/>
          <w:sz w:val="24"/>
        </w:rPr>
        <w:t>_____________________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________________________________</w:t>
      </w:r>
    </w:p>
    <w:p w:rsidR="006B6259" w:rsidRPr="006B6259" w:rsidRDefault="006B6259" w:rsidP="00EC2868">
      <w:pPr>
        <w:spacing w:after="240"/>
        <w:rPr>
          <w:sz w:val="24"/>
        </w:rPr>
      </w:pPr>
      <w:r w:rsidRPr="006B6259">
        <w:rPr>
          <w:sz w:val="24"/>
        </w:rPr>
        <w:t>Datum, Ort</w:t>
      </w:r>
      <w:r w:rsidRPr="006B6259">
        <w:rPr>
          <w:sz w:val="24"/>
        </w:rPr>
        <w:tab/>
      </w:r>
      <w:r w:rsidRPr="006B6259">
        <w:rPr>
          <w:sz w:val="24"/>
        </w:rPr>
        <w:tab/>
      </w:r>
      <w:r w:rsidRPr="006B6259">
        <w:rPr>
          <w:sz w:val="24"/>
        </w:rPr>
        <w:tab/>
      </w:r>
      <w:r w:rsidRPr="006B6259">
        <w:rPr>
          <w:sz w:val="24"/>
        </w:rPr>
        <w:tab/>
      </w:r>
      <w:r w:rsidRPr="006B6259">
        <w:rPr>
          <w:sz w:val="24"/>
        </w:rPr>
        <w:tab/>
        <w:t>Unterschrift</w:t>
      </w:r>
      <w:r>
        <w:rPr>
          <w:sz w:val="24"/>
        </w:rPr>
        <w:t xml:space="preserve"> / ggf. Stempel</w:t>
      </w:r>
    </w:p>
    <w:p w:rsidR="006B6259" w:rsidRDefault="006B6259" w:rsidP="00EC2868">
      <w:pPr>
        <w:spacing w:after="240"/>
        <w:rPr>
          <w:b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68"/>
        <w:gridCol w:w="2551"/>
        <w:gridCol w:w="1418"/>
        <w:gridCol w:w="1701"/>
        <w:gridCol w:w="1699"/>
      </w:tblGrid>
      <w:tr w:rsidR="006B6259" w:rsidTr="00EF1501">
        <w:tc>
          <w:tcPr>
            <w:tcW w:w="9037" w:type="dxa"/>
            <w:gridSpan w:val="5"/>
            <w:shd w:val="clear" w:color="auto" w:fill="BFBFBF" w:themeFill="background1" w:themeFillShade="BF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sz w:val="24"/>
              </w:rPr>
              <w:t>Nur vom Service für Familien auszufüllen</w:t>
            </w:r>
          </w:p>
        </w:tc>
      </w:tr>
      <w:tr w:rsidR="006B6259" w:rsidTr="006B6259">
        <w:tc>
          <w:tcPr>
            <w:tcW w:w="1668" w:type="dxa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sz w:val="24"/>
              </w:rPr>
              <w:t>Angebot eingeholt am</w:t>
            </w:r>
          </w:p>
        </w:tc>
        <w:tc>
          <w:tcPr>
            <w:tcW w:w="2551" w:type="dxa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sz w:val="24"/>
              </w:rPr>
              <w:t>bei</w:t>
            </w:r>
          </w:p>
        </w:tc>
        <w:tc>
          <w:tcPr>
            <w:tcW w:w="1418" w:type="dxa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Auftrag erteilt am </w:t>
            </w:r>
          </w:p>
        </w:tc>
        <w:tc>
          <w:tcPr>
            <w:tcW w:w="1701" w:type="dxa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sz w:val="24"/>
              </w:rPr>
              <w:t>Betreuer*in vermittelt am</w:t>
            </w:r>
          </w:p>
        </w:tc>
        <w:tc>
          <w:tcPr>
            <w:tcW w:w="1699" w:type="dxa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sz w:val="24"/>
              </w:rPr>
              <w:t>Kosten</w:t>
            </w:r>
          </w:p>
        </w:tc>
      </w:tr>
      <w:tr w:rsidR="006B6259" w:rsidTr="006B6259">
        <w:tc>
          <w:tcPr>
            <w:tcW w:w="1668" w:type="dxa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</w:p>
        </w:tc>
        <w:tc>
          <w:tcPr>
            <w:tcW w:w="2551" w:type="dxa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</w:p>
        </w:tc>
        <w:tc>
          <w:tcPr>
            <w:tcW w:w="1418" w:type="dxa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</w:p>
        </w:tc>
        <w:tc>
          <w:tcPr>
            <w:tcW w:w="1701" w:type="dxa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</w:p>
        </w:tc>
        <w:tc>
          <w:tcPr>
            <w:tcW w:w="1699" w:type="dxa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</w:p>
        </w:tc>
      </w:tr>
      <w:tr w:rsidR="006B6259" w:rsidTr="006B6259">
        <w:tc>
          <w:tcPr>
            <w:tcW w:w="4219" w:type="dxa"/>
            <w:gridSpan w:val="2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Ansprechpartner*in </w:t>
            </w:r>
          </w:p>
        </w:tc>
        <w:tc>
          <w:tcPr>
            <w:tcW w:w="4818" w:type="dxa"/>
            <w:gridSpan w:val="3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sz w:val="24"/>
              </w:rPr>
              <w:t>Betreuungsperson</w:t>
            </w:r>
          </w:p>
        </w:tc>
      </w:tr>
      <w:tr w:rsidR="006B6259" w:rsidTr="006B6259">
        <w:tc>
          <w:tcPr>
            <w:tcW w:w="4219" w:type="dxa"/>
            <w:gridSpan w:val="2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</w:p>
        </w:tc>
        <w:tc>
          <w:tcPr>
            <w:tcW w:w="4818" w:type="dxa"/>
            <w:gridSpan w:val="3"/>
          </w:tcPr>
          <w:p w:rsidR="006B6259" w:rsidRDefault="006B6259" w:rsidP="006B6259">
            <w:pPr>
              <w:spacing w:before="60" w:after="60"/>
              <w:rPr>
                <w:b/>
                <w:sz w:val="24"/>
              </w:rPr>
            </w:pPr>
          </w:p>
        </w:tc>
      </w:tr>
    </w:tbl>
    <w:p w:rsidR="006B6259" w:rsidRPr="00191189" w:rsidRDefault="006B6259" w:rsidP="00EC2868">
      <w:pPr>
        <w:spacing w:after="240"/>
        <w:rPr>
          <w:b/>
          <w:sz w:val="24"/>
        </w:rPr>
      </w:pPr>
    </w:p>
    <w:sectPr w:rsidR="006B6259" w:rsidRPr="00191189" w:rsidSect="00EC2868">
      <w:headerReference w:type="first" r:id="rId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55C" w:rsidRDefault="00F8455C" w:rsidP="006902C8">
      <w:pPr>
        <w:spacing w:after="0" w:line="240" w:lineRule="auto"/>
      </w:pPr>
      <w:r>
        <w:separator/>
      </w:r>
    </w:p>
  </w:endnote>
  <w:endnote w:type="continuationSeparator" w:id="0">
    <w:p w:rsidR="00F8455C" w:rsidRDefault="00F8455C" w:rsidP="00690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55C" w:rsidRDefault="00F8455C" w:rsidP="006902C8">
      <w:pPr>
        <w:spacing w:after="0" w:line="240" w:lineRule="auto"/>
      </w:pPr>
      <w:r>
        <w:separator/>
      </w:r>
    </w:p>
  </w:footnote>
  <w:footnote w:type="continuationSeparator" w:id="0">
    <w:p w:rsidR="00F8455C" w:rsidRDefault="00F8455C" w:rsidP="00690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868" w:rsidRPr="002D62CF" w:rsidRDefault="00EC2868" w:rsidP="00EC2868">
    <w:pPr>
      <w:pStyle w:val="Kopfzeile"/>
      <w:jc w:val="center"/>
      <w:rPr>
        <w:sz w:val="18"/>
      </w:rPr>
    </w:pPr>
    <w:r w:rsidRPr="002D62CF">
      <w:rPr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1C86BE" wp14:editId="406A280D">
              <wp:simplePos x="0" y="0"/>
              <wp:positionH relativeFrom="column">
                <wp:posOffset>-10795</wp:posOffset>
              </wp:positionH>
              <wp:positionV relativeFrom="paragraph">
                <wp:posOffset>-165523</wp:posOffset>
              </wp:positionV>
              <wp:extent cx="867833" cy="7239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7833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2868" w:rsidRDefault="00EC2868" w:rsidP="00EC286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167AB690" wp14:editId="7CBA5CF1">
                                <wp:extent cx="636385" cy="673100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i_Potsdam_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8950" cy="67581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-.85pt;margin-top:-13.05pt;width:68.3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" filled="f" stroked="f" strokeweight=".5pt">
              <v:textbox>
                <w:txbxContent>
                  <w:p w:rsidR="00EC2868" w:rsidRDefault="00EC2868" w:rsidP="00EC286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167AB690" wp14:editId="7CBA5CF1">
                          <wp:extent cx="636385" cy="673100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ni_Potsdam_Log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8950" cy="6758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D62CF">
      <w:rPr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95CB60" wp14:editId="3DA8109F">
              <wp:simplePos x="0" y="0"/>
              <wp:positionH relativeFrom="column">
                <wp:posOffset>5233035</wp:posOffset>
              </wp:positionH>
              <wp:positionV relativeFrom="paragraph">
                <wp:posOffset>-299085</wp:posOffset>
              </wp:positionV>
              <wp:extent cx="533400" cy="499110"/>
              <wp:effectExtent l="0" t="0" r="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499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2868" w:rsidRDefault="00EC2868" w:rsidP="00EC286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BA031FB" wp14:editId="5BAA36E9">
                                <wp:extent cx="304800" cy="364626"/>
                                <wp:effectExtent l="0" t="0" r="0" b="0"/>
                                <wp:docPr id="6" name="Grafik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otal E-Quality.tif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274" cy="3651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5" o:spid="_x0000_s1027" type="#_x0000_t202" style="position:absolute;left:0;text-align:left;margin-left:412.05pt;margin-top:-23.55pt;width:42pt;height:3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" filled="f" stroked="f" strokeweight=".5pt">
              <v:textbox>
                <w:txbxContent>
                  <w:p w:rsidR="00EC2868" w:rsidRDefault="00EC2868" w:rsidP="00EC286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BA031FB" wp14:editId="5BAA36E9">
                          <wp:extent cx="304800" cy="364626"/>
                          <wp:effectExtent l="0" t="0" r="0" b="0"/>
                          <wp:docPr id="6" name="Grafik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otal E-Quality.tif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5274" cy="3651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D62CF">
      <w:rPr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926911" wp14:editId="52D5B20D">
              <wp:simplePos x="0" y="0"/>
              <wp:positionH relativeFrom="column">
                <wp:posOffset>4738581</wp:posOffset>
              </wp:positionH>
              <wp:positionV relativeFrom="paragraph">
                <wp:posOffset>133561</wp:posOffset>
              </wp:positionV>
              <wp:extent cx="1019810" cy="473710"/>
              <wp:effectExtent l="0" t="0" r="0" b="254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9810" cy="473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2868" w:rsidRDefault="00EC2868" w:rsidP="00EC286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D6C6C3C" wp14:editId="0381081A">
                                <wp:extent cx="798507" cy="351366"/>
                                <wp:effectExtent l="0" t="0" r="1905" b="0"/>
                                <wp:docPr id="8" name="Grafik 8" descr="FidH_Logo_Mitglied-BP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1" descr="FidH_Logo_Mitglied-BP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r:link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738" cy="3558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7" o:spid="_x0000_s1028" type="#_x0000_t202" style="position:absolute;left:0;text-align:left;margin-left:373.1pt;margin-top:10.5pt;width:80.3pt;height:3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" filled="f" stroked="f" strokeweight=".5pt">
              <v:textbox>
                <w:txbxContent>
                  <w:p w:rsidR="00EC2868" w:rsidRDefault="00EC2868" w:rsidP="00EC286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D6C6C3C" wp14:editId="0381081A">
                          <wp:extent cx="798507" cy="351366"/>
                          <wp:effectExtent l="0" t="0" r="1905" b="0"/>
                          <wp:docPr id="8" name="Grafik 8" descr="FidH_Logo_Mitglied-BP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" descr="FidH_Logo_Mitglied-BP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r:link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8738" cy="3558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D62CF">
      <w:rPr>
        <w:sz w:val="18"/>
      </w:rPr>
      <w:t>Universität Potsdam</w:t>
    </w:r>
    <w:r w:rsidRPr="002D62CF">
      <w:rPr>
        <w:sz w:val="18"/>
      </w:rPr>
      <w:br/>
    </w:r>
    <w:r>
      <w:rPr>
        <w:sz w:val="18"/>
      </w:rPr>
      <w:t xml:space="preserve">Dezernat für Personal- und Rechtsangelegenheiten </w:t>
    </w:r>
    <w:r w:rsidRPr="002D62CF">
      <w:rPr>
        <w:sz w:val="18"/>
      </w:rPr>
      <w:t>| Service für Familien</w:t>
    </w:r>
  </w:p>
  <w:p w:rsidR="00EC2868" w:rsidRPr="002D62CF" w:rsidRDefault="00EC2868" w:rsidP="00EC2868">
    <w:pPr>
      <w:pStyle w:val="Kopfzeile"/>
      <w:pBdr>
        <w:bottom w:val="single" w:sz="6" w:space="1" w:color="auto"/>
      </w:pBdr>
      <w:jc w:val="center"/>
      <w:rPr>
        <w:sz w:val="18"/>
      </w:rPr>
    </w:pPr>
    <w:r w:rsidRPr="002D62CF">
      <w:rPr>
        <w:sz w:val="18"/>
      </w:rPr>
      <w:t>Am Neuen Palais 10 – 14469 Potsdam</w:t>
    </w:r>
  </w:p>
  <w:p w:rsidR="00EC2868" w:rsidRPr="002D62CF" w:rsidRDefault="00EC2868" w:rsidP="00EC2868">
    <w:pPr>
      <w:pStyle w:val="Kopfzeile"/>
      <w:pBdr>
        <w:bottom w:val="single" w:sz="6" w:space="1" w:color="auto"/>
      </w:pBdr>
      <w:jc w:val="center"/>
      <w:rPr>
        <w:sz w:val="18"/>
      </w:rPr>
    </w:pPr>
    <w:r w:rsidRPr="002D62CF">
      <w:rPr>
        <w:sz w:val="18"/>
      </w:rPr>
      <w:t>Tel.: 0331 / 977-4289 – Email: service-familien@uni-potsdam.de</w:t>
    </w:r>
  </w:p>
  <w:p w:rsidR="00EC2868" w:rsidRPr="006902C8" w:rsidRDefault="00EC2868" w:rsidP="00EC2868">
    <w:pPr>
      <w:pStyle w:val="Kopfzeile"/>
      <w:pBdr>
        <w:bottom w:val="single" w:sz="6" w:space="1" w:color="auto"/>
      </w:pBdr>
      <w:rPr>
        <w:sz w:val="12"/>
      </w:rPr>
    </w:pPr>
    <w:r>
      <w:tab/>
    </w:r>
  </w:p>
  <w:p w:rsidR="00EC2868" w:rsidRDefault="00EC2868" w:rsidP="00EC2868">
    <w:pPr>
      <w:pStyle w:val="Kopfzeile"/>
    </w:pPr>
  </w:p>
  <w:p w:rsidR="00EC2868" w:rsidRDefault="00EC286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3CF0"/>
    <w:multiLevelType w:val="hybridMultilevel"/>
    <w:tmpl w:val="10B41922"/>
    <w:lvl w:ilvl="0" w:tplc="4D763A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410029"/>
    <w:multiLevelType w:val="hybridMultilevel"/>
    <w:tmpl w:val="2C566F16"/>
    <w:lvl w:ilvl="0" w:tplc="91947B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8761A"/>
    <w:multiLevelType w:val="hybridMultilevel"/>
    <w:tmpl w:val="A490BA48"/>
    <w:lvl w:ilvl="0" w:tplc="FCFC1DC6">
      <w:start w:val="1"/>
      <w:numFmt w:val="upperLetter"/>
      <w:lvlText w:val="%1."/>
      <w:lvlJc w:val="left"/>
      <w:pPr>
        <w:ind w:left="720" w:hanging="360"/>
      </w:pPr>
      <w:rPr>
        <w:rFonts w:ascii="Lucida Sans Unicode" w:eastAsiaTheme="minorHAnsi" w:hAnsi="Lucida Sans Unicode" w:cstheme="minorBid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BA1D76"/>
    <w:multiLevelType w:val="hybridMultilevel"/>
    <w:tmpl w:val="627A4C5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F4942EF"/>
    <w:multiLevelType w:val="hybridMultilevel"/>
    <w:tmpl w:val="B9FCAADC"/>
    <w:lvl w:ilvl="0" w:tplc="C746850C">
      <w:start w:val="1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664E8A"/>
    <w:multiLevelType w:val="hybridMultilevel"/>
    <w:tmpl w:val="CF02175C"/>
    <w:lvl w:ilvl="0" w:tplc="C32C03B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712336"/>
    <w:multiLevelType w:val="hybridMultilevel"/>
    <w:tmpl w:val="20ACBE74"/>
    <w:lvl w:ilvl="0" w:tplc="D8BEABE0">
      <w:start w:val="1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871580"/>
    <w:multiLevelType w:val="hybridMultilevel"/>
    <w:tmpl w:val="96B66030"/>
    <w:lvl w:ilvl="0" w:tplc="B10221F8">
      <w:start w:val="1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55C"/>
    <w:rsid w:val="00086301"/>
    <w:rsid w:val="00163F74"/>
    <w:rsid w:val="00191189"/>
    <w:rsid w:val="00212C44"/>
    <w:rsid w:val="0023467F"/>
    <w:rsid w:val="002D62CF"/>
    <w:rsid w:val="004A10ED"/>
    <w:rsid w:val="005875DD"/>
    <w:rsid w:val="005D3DCC"/>
    <w:rsid w:val="006902C8"/>
    <w:rsid w:val="00696FA3"/>
    <w:rsid w:val="006B6259"/>
    <w:rsid w:val="00705E1E"/>
    <w:rsid w:val="00831141"/>
    <w:rsid w:val="008A0BE4"/>
    <w:rsid w:val="009F7F89"/>
    <w:rsid w:val="00CB0BB3"/>
    <w:rsid w:val="00D63D81"/>
    <w:rsid w:val="00EC2868"/>
    <w:rsid w:val="00EE11B2"/>
    <w:rsid w:val="00F8455C"/>
    <w:rsid w:val="00FC47E5"/>
    <w:rsid w:val="00FC5F90"/>
    <w:rsid w:val="00FE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467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C5F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5F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nabsatz">
    <w:name w:val="List Paragraph"/>
    <w:basedOn w:val="Standard"/>
    <w:uiPriority w:val="34"/>
    <w:qFormat/>
    <w:rsid w:val="00FC5F9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90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02C8"/>
    <w:rPr>
      <w:rFonts w:ascii="Lucida Sans Unicode" w:hAnsi="Lucida Sans Unicode"/>
    </w:rPr>
  </w:style>
  <w:style w:type="paragraph" w:styleId="Fuzeile">
    <w:name w:val="footer"/>
    <w:basedOn w:val="Standard"/>
    <w:link w:val="FuzeileZchn"/>
    <w:uiPriority w:val="99"/>
    <w:unhideWhenUsed/>
    <w:rsid w:val="00690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902C8"/>
    <w:rPr>
      <w:rFonts w:ascii="Lucida Sans Unicode" w:hAnsi="Lucida Sans Unico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02C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F7F8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84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467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C5F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5F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nabsatz">
    <w:name w:val="List Paragraph"/>
    <w:basedOn w:val="Standard"/>
    <w:uiPriority w:val="34"/>
    <w:qFormat/>
    <w:rsid w:val="00FC5F9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90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02C8"/>
    <w:rPr>
      <w:rFonts w:ascii="Lucida Sans Unicode" w:hAnsi="Lucida Sans Unicode"/>
    </w:rPr>
  </w:style>
  <w:style w:type="paragraph" w:styleId="Fuzeile">
    <w:name w:val="footer"/>
    <w:basedOn w:val="Standard"/>
    <w:link w:val="FuzeileZchn"/>
    <w:uiPriority w:val="99"/>
    <w:unhideWhenUsed/>
    <w:rsid w:val="00690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902C8"/>
    <w:rPr>
      <w:rFonts w:ascii="Lucida Sans Unicode" w:hAnsi="Lucida Sans Unico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02C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F7F8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84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cid:image008.jpg@01D0CB88.D5E0BA90" TargetMode="External"/><Relationship Id="rId3" Type="http://schemas.openxmlformats.org/officeDocument/2006/relationships/image" Target="media/image2.tiff"/><Relationship Id="rId7" Type="http://schemas.openxmlformats.org/officeDocument/2006/relationships/image" Target="media/image30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6" Type="http://schemas.openxmlformats.org/officeDocument/2006/relationships/image" Target="cid:image008.jpg@01D0CB88.D5E0BA90" TargetMode="External"/><Relationship Id="rId5" Type="http://schemas.openxmlformats.org/officeDocument/2006/relationships/image" Target="media/image3.jpeg"/><Relationship Id="rId4" Type="http://schemas.openxmlformats.org/officeDocument/2006/relationships/image" Target="media/image20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SfF%20-%20Konzept%20und%20Organisation\Organisation\Vorlagen\gespraechsnotiz_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gespraechsnotiz_vorlage</Template>
  <TotalTime>0</TotalTime>
  <Pages>2</Pages>
  <Words>253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Potsdam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Esselborn, Dörte</dc:creator>
  <cp:lastModifiedBy>Esselborn, Dörte</cp:lastModifiedBy>
  <cp:revision>3</cp:revision>
  <cp:lastPrinted>2018-02-16T15:59:00Z</cp:lastPrinted>
  <dcterms:created xsi:type="dcterms:W3CDTF">2018-02-16T15:11:00Z</dcterms:created>
  <dcterms:modified xsi:type="dcterms:W3CDTF">2018-02-16T16:04:00Z</dcterms:modified>
</cp:coreProperties>
</file>